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938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414D95A2" w14:textId="77777777" w:rsidTr="00FE001D">
        <w:trPr>
          <w:trHeight w:val="4410"/>
        </w:trPr>
        <w:tc>
          <w:tcPr>
            <w:tcW w:w="3600" w:type="dxa"/>
            <w:vAlign w:val="bottom"/>
          </w:tcPr>
          <w:p w14:paraId="6E69B037" w14:textId="6E61A637" w:rsidR="001B2ABD" w:rsidRDefault="0040279A" w:rsidP="00FE001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3328CEF" wp14:editId="6302336D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-1350010</wp:posOffset>
                  </wp:positionV>
                  <wp:extent cx="1600200" cy="1417320"/>
                  <wp:effectExtent l="0" t="0" r="0" b="0"/>
                  <wp:wrapTight wrapText="bothSides">
                    <wp:wrapPolygon edited="0">
                      <wp:start x="0" y="0"/>
                      <wp:lineTo x="0" y="21194"/>
                      <wp:lineTo x="21343" y="21194"/>
                      <wp:lineTo x="2134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679A2677" w14:textId="77777777" w:rsidR="001B2ABD" w:rsidRDefault="001B2ABD" w:rsidP="00FE001D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FC28012" w14:textId="0DA74658" w:rsidR="001B2ABD" w:rsidRPr="00C20AC1" w:rsidRDefault="00C20AC1" w:rsidP="00FE001D">
            <w:pPr>
              <w:pStyle w:val="Title"/>
              <w:rPr>
                <w:b/>
                <w:bCs/>
                <w:sz w:val="52"/>
                <w:szCs w:val="52"/>
              </w:rPr>
            </w:pPr>
            <w:r w:rsidRPr="00C20AC1">
              <w:rPr>
                <w:b/>
                <w:bCs/>
                <w:sz w:val="52"/>
                <w:szCs w:val="52"/>
              </w:rPr>
              <w:t xml:space="preserve">Yasha Makhdoumi </w:t>
            </w:r>
          </w:p>
          <w:p w14:paraId="03B7E80B" w14:textId="015B087E" w:rsidR="001B2ABD" w:rsidRDefault="00C20AC1" w:rsidP="00FE001D">
            <w:pPr>
              <w:pStyle w:val="Subtitle"/>
            </w:pPr>
            <w:r w:rsidRPr="00ED16BA">
              <w:rPr>
                <w:spacing w:val="0"/>
                <w:w w:val="64"/>
              </w:rPr>
              <w:t>Radiation Oncologist</w:t>
            </w:r>
            <w:r w:rsidRPr="00ED16BA">
              <w:rPr>
                <w:spacing w:val="22"/>
                <w:w w:val="64"/>
              </w:rPr>
              <w:t xml:space="preserve"> </w:t>
            </w:r>
          </w:p>
        </w:tc>
      </w:tr>
      <w:tr w:rsidR="001B2ABD" w14:paraId="44A5CFA1" w14:textId="77777777" w:rsidTr="00FE001D">
        <w:tc>
          <w:tcPr>
            <w:tcW w:w="3600" w:type="dxa"/>
          </w:tcPr>
          <w:sdt>
            <w:sdtPr>
              <w:id w:val="-1711873194"/>
              <w:placeholder>
                <w:docPart w:val="3B69699D19914107A4150861F0B89FCB"/>
              </w:placeholder>
              <w:temporary/>
              <w:showingPlcHdr/>
              <w15:appearance w15:val="hidden"/>
            </w:sdtPr>
            <w:sdtEndPr/>
            <w:sdtContent>
              <w:p w14:paraId="58724510" w14:textId="77777777" w:rsidR="001B2ABD" w:rsidRDefault="00036450" w:rsidP="00FE001D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EF002E2" w14:textId="1861B1CF" w:rsidR="00036450" w:rsidRDefault="00C20AC1" w:rsidP="00FE001D">
            <w:r>
              <w:t xml:space="preserve">Born :1965 </w:t>
            </w:r>
            <w:r w:rsidR="00E8685A">
              <w:t xml:space="preserve">Tehran, Iran </w:t>
            </w:r>
          </w:p>
          <w:p w14:paraId="26109A5C" w14:textId="1D00C5C6" w:rsidR="00C20AC1" w:rsidRDefault="00C20AC1" w:rsidP="00FE001D">
            <w:r>
              <w:t xml:space="preserve">Turkmen ethnic </w:t>
            </w:r>
          </w:p>
          <w:p w14:paraId="41AFF606" w14:textId="68321FA5" w:rsidR="00E8685A" w:rsidRDefault="00E8685A" w:rsidP="00FE001D">
            <w:r>
              <w:t xml:space="preserve">Iran citizenship </w:t>
            </w:r>
          </w:p>
          <w:p w14:paraId="6B71DF32" w14:textId="02D123EB" w:rsidR="00C20AC1" w:rsidRDefault="00C20AC1" w:rsidP="00FE001D">
            <w:r>
              <w:t xml:space="preserve">Father </w:t>
            </w:r>
            <w:r w:rsidR="00E8685A">
              <w:t>name: Eraz</w:t>
            </w:r>
            <w:r>
              <w:t xml:space="preserve"> Makhdoumi </w:t>
            </w:r>
            <w:r w:rsidR="00E8685A">
              <w:t xml:space="preserve">1933-2005 Turkmen ethnic </w:t>
            </w:r>
          </w:p>
          <w:p w14:paraId="7FD57D0D" w14:textId="17B46710" w:rsidR="00E8685A" w:rsidRDefault="00E8685A" w:rsidP="00FE001D">
            <w:r>
              <w:t xml:space="preserve">Mother name: Ayesheh Makhdoumi born 1941 Turkmen ethnic </w:t>
            </w:r>
          </w:p>
          <w:sdt>
            <w:sdtPr>
              <w:id w:val="-1954003311"/>
              <w:placeholder>
                <w:docPart w:val="35FD3C139BE94CB9963DD90E756FA08A"/>
              </w:placeholder>
              <w:temporary/>
              <w:showingPlcHdr/>
              <w15:appearance w15:val="hidden"/>
            </w:sdtPr>
            <w:sdtEndPr/>
            <w:sdtContent>
              <w:p w14:paraId="78AB6486" w14:textId="77777777" w:rsidR="00036450" w:rsidRPr="00CB0055" w:rsidRDefault="00CB0055" w:rsidP="00FE001D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291CE45AAD04413C9A3F8EBCC0FF24F9"/>
              </w:placeholder>
              <w:temporary/>
              <w:showingPlcHdr/>
              <w15:appearance w15:val="hidden"/>
            </w:sdtPr>
            <w:sdtEndPr/>
            <w:sdtContent>
              <w:p w14:paraId="623C735F" w14:textId="77777777" w:rsidR="004D3011" w:rsidRDefault="004D3011" w:rsidP="00FE001D">
                <w:r w:rsidRPr="004D3011">
                  <w:t>PHONE:</w:t>
                </w:r>
              </w:p>
            </w:sdtContent>
          </w:sdt>
          <w:p w14:paraId="4422E5BE" w14:textId="54FF050D" w:rsidR="004D3011" w:rsidRDefault="0040279A" w:rsidP="00FE001D">
            <w:r>
              <w:t>00989121388109</w:t>
            </w:r>
          </w:p>
          <w:p w14:paraId="567196E4" w14:textId="5DE1A2CF" w:rsidR="0040279A" w:rsidRDefault="0040279A" w:rsidP="00FE001D">
            <w:r>
              <w:t>00989153253980</w:t>
            </w:r>
          </w:p>
          <w:p w14:paraId="342FD896" w14:textId="64E03012" w:rsidR="00E8685A" w:rsidRDefault="008003FA" w:rsidP="00FE001D">
            <w:r>
              <w:t>Address:</w:t>
            </w:r>
            <w:r w:rsidR="00E8685A">
              <w:t xml:space="preserve"> </w:t>
            </w:r>
          </w:p>
          <w:p w14:paraId="534B68C5" w14:textId="52A34D84" w:rsidR="00E8685A" w:rsidRDefault="00E8685A" w:rsidP="00FE001D">
            <w:r>
              <w:t xml:space="preserve">Apartment no 4, block 9 </w:t>
            </w:r>
          </w:p>
          <w:p w14:paraId="19D53E98" w14:textId="76B11396" w:rsidR="00E8685A" w:rsidRDefault="00E8685A" w:rsidP="00FE001D">
            <w:r>
              <w:t xml:space="preserve">Khayyam complex, Ferdowsi 2 street </w:t>
            </w:r>
          </w:p>
          <w:p w14:paraId="4C4DC575" w14:textId="736C9302" w:rsidR="00E8685A" w:rsidRDefault="00E8685A" w:rsidP="00FE001D">
            <w:r>
              <w:t xml:space="preserve">Mashhad, Iran </w:t>
            </w:r>
          </w:p>
          <w:p w14:paraId="1E9685ED" w14:textId="295B69C3" w:rsidR="00E8685A" w:rsidRDefault="00E8685A" w:rsidP="00FE001D">
            <w:r>
              <w:t xml:space="preserve">Post code 9185973615 </w:t>
            </w:r>
          </w:p>
          <w:p w14:paraId="09D488E3" w14:textId="77777777" w:rsidR="004D3011" w:rsidRPr="004D3011" w:rsidRDefault="004D3011" w:rsidP="00FE001D"/>
          <w:p w14:paraId="025AF512" w14:textId="3D706C8A" w:rsidR="004D3011" w:rsidRDefault="004D3011" w:rsidP="00FE001D"/>
          <w:p w14:paraId="76787480" w14:textId="77777777" w:rsidR="004D3011" w:rsidRDefault="004D3011" w:rsidP="00FE001D"/>
          <w:sdt>
            <w:sdtPr>
              <w:id w:val="-240260293"/>
              <w:placeholder>
                <w:docPart w:val="D8E9956E4B9D43A190E8FE766BCA8982"/>
              </w:placeholder>
              <w:temporary/>
              <w:showingPlcHdr/>
              <w15:appearance w15:val="hidden"/>
            </w:sdtPr>
            <w:sdtEndPr/>
            <w:sdtContent>
              <w:p w14:paraId="061A3EDA" w14:textId="77777777" w:rsidR="004D3011" w:rsidRDefault="004D3011" w:rsidP="00FE001D">
                <w:r w:rsidRPr="004D3011">
                  <w:t>EMAIL:</w:t>
                </w:r>
              </w:p>
            </w:sdtContent>
          </w:sdt>
          <w:p w14:paraId="37E9EE6A" w14:textId="40BBB109" w:rsidR="00036450" w:rsidRDefault="00455E49" w:rsidP="00FE001D">
            <w:hyperlink r:id="rId8" w:history="1">
              <w:r w:rsidR="0040279A" w:rsidRPr="00F351F0">
                <w:rPr>
                  <w:rStyle w:val="Hyperlink"/>
                </w:rPr>
                <w:t>makhdoumi@gmail.com</w:t>
              </w:r>
            </w:hyperlink>
          </w:p>
          <w:p w14:paraId="11F06D57" w14:textId="3B840410" w:rsidR="0040279A" w:rsidRDefault="00455E49" w:rsidP="00FE001D">
            <w:hyperlink r:id="rId9" w:history="1">
              <w:r w:rsidR="0040279A" w:rsidRPr="00F351F0">
                <w:rPr>
                  <w:rStyle w:val="Hyperlink"/>
                </w:rPr>
                <w:t>makhdoumi@isco.ir</w:t>
              </w:r>
            </w:hyperlink>
          </w:p>
          <w:p w14:paraId="791A015A" w14:textId="0A5370AA" w:rsidR="0040279A" w:rsidRPr="00E4381A" w:rsidRDefault="0040279A" w:rsidP="00FE001D">
            <w:pPr>
              <w:rPr>
                <w:rStyle w:val="Hyperlink"/>
              </w:rPr>
            </w:pPr>
            <w:r>
              <w:t>makhdoumiy1@mums.ac.ir</w:t>
            </w:r>
          </w:p>
          <w:sdt>
            <w:sdtPr>
              <w:id w:val="-1444214663"/>
              <w:placeholder>
                <w:docPart w:val="992598635CCF4E34BA6DBA86031E310E"/>
              </w:placeholder>
              <w:temporary/>
              <w:showingPlcHdr/>
              <w15:appearance w15:val="hidden"/>
            </w:sdtPr>
            <w:sdtEndPr/>
            <w:sdtContent>
              <w:p w14:paraId="246C1B59" w14:textId="77777777" w:rsidR="004D3011" w:rsidRPr="00CB0055" w:rsidRDefault="00CB0055" w:rsidP="00FE001D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6261D9B5" w14:textId="73CC158F" w:rsidR="004D3011" w:rsidRDefault="0040279A" w:rsidP="00FE001D">
            <w:r>
              <w:t>Chess</w:t>
            </w:r>
          </w:p>
          <w:p w14:paraId="71E8DB30" w14:textId="3BD1FDF3" w:rsidR="0040279A" w:rsidRDefault="0040279A" w:rsidP="00FE001D">
            <w:r>
              <w:t xml:space="preserve">Table tennis </w:t>
            </w:r>
          </w:p>
          <w:p w14:paraId="02082D45" w14:textId="5D4A34B1" w:rsidR="0040279A" w:rsidRDefault="0040279A" w:rsidP="00FE001D">
            <w:r>
              <w:t xml:space="preserve">Music </w:t>
            </w:r>
          </w:p>
          <w:p w14:paraId="02D457A0" w14:textId="4DB25607" w:rsidR="0040279A" w:rsidRDefault="0040279A" w:rsidP="00FE001D">
            <w:r>
              <w:t xml:space="preserve">Travel </w:t>
            </w:r>
          </w:p>
          <w:p w14:paraId="5EE9CD51" w14:textId="51B816DF" w:rsidR="004D3011" w:rsidRDefault="0040279A" w:rsidP="00FE001D">
            <w:r>
              <w:t xml:space="preserve">See movies </w:t>
            </w:r>
          </w:p>
          <w:p w14:paraId="1E52440D" w14:textId="2A2E4A41" w:rsidR="0040279A" w:rsidRDefault="0040279A" w:rsidP="00FE001D">
            <w:r>
              <w:t xml:space="preserve">Reading books </w:t>
            </w:r>
          </w:p>
          <w:p w14:paraId="4A769117" w14:textId="08742D13" w:rsidR="004D3011" w:rsidRDefault="004D3011" w:rsidP="00FE001D"/>
          <w:p w14:paraId="41A8F214" w14:textId="1C8A4283" w:rsidR="004D3011" w:rsidRPr="004D3011" w:rsidRDefault="004D3011" w:rsidP="00FE001D"/>
        </w:tc>
        <w:tc>
          <w:tcPr>
            <w:tcW w:w="720" w:type="dxa"/>
          </w:tcPr>
          <w:p w14:paraId="095BB120" w14:textId="77777777" w:rsidR="001B2ABD" w:rsidRDefault="001B2ABD" w:rsidP="00FE001D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835ABE13590A4279874E87CF76718D4E"/>
              </w:placeholder>
              <w:temporary/>
              <w:showingPlcHdr/>
              <w15:appearance w15:val="hidden"/>
            </w:sdtPr>
            <w:sdtEndPr/>
            <w:sdtContent>
              <w:p w14:paraId="1DA6D385" w14:textId="77777777" w:rsidR="001B2ABD" w:rsidRDefault="00E25A26" w:rsidP="00FE001D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240D6651" w14:textId="0C364483" w:rsidR="00036450" w:rsidRPr="00036450" w:rsidRDefault="00036450" w:rsidP="00FE001D">
            <w:pPr>
              <w:pStyle w:val="Heading4"/>
            </w:pPr>
          </w:p>
          <w:p w14:paraId="311AF277" w14:textId="77406222" w:rsidR="00036450" w:rsidRPr="00CC68C5" w:rsidRDefault="0040279A" w:rsidP="00FE001D">
            <w:pPr>
              <w:pStyle w:val="Date"/>
              <w:rPr>
                <w:b/>
                <w:bCs/>
              </w:rPr>
            </w:pPr>
            <w:r w:rsidRPr="00CC68C5">
              <w:rPr>
                <w:b/>
                <w:bCs/>
              </w:rPr>
              <w:t>1979 to 1983</w:t>
            </w:r>
            <w:r w:rsidR="00036450" w:rsidRPr="00CC68C5">
              <w:rPr>
                <w:b/>
                <w:bCs/>
              </w:rPr>
              <w:t xml:space="preserve"> </w:t>
            </w:r>
          </w:p>
          <w:p w14:paraId="7C01BC5E" w14:textId="7E678575" w:rsidR="0040279A" w:rsidRPr="0040279A" w:rsidRDefault="0040279A" w:rsidP="00FE001D">
            <w:r>
              <w:t xml:space="preserve">Gonbad kavous Magtymguly high school </w:t>
            </w:r>
          </w:p>
          <w:p w14:paraId="71D48C2E" w14:textId="58AFC4E2" w:rsidR="004D3011" w:rsidRDefault="0040279A" w:rsidP="00FE001D">
            <w:r>
              <w:t xml:space="preserve">For getting science diploma </w:t>
            </w:r>
          </w:p>
          <w:p w14:paraId="0212AF76" w14:textId="77777777" w:rsidR="00036450" w:rsidRDefault="00036450" w:rsidP="00FE001D"/>
          <w:p w14:paraId="718025D1" w14:textId="42070EB2" w:rsidR="00036450" w:rsidRDefault="0040279A" w:rsidP="00FE001D">
            <w:pPr>
              <w:pStyle w:val="Heading4"/>
            </w:pPr>
            <w:r>
              <w:t>1983 to 1990</w:t>
            </w:r>
          </w:p>
          <w:p w14:paraId="23CBA86B" w14:textId="3622993E" w:rsidR="0040279A" w:rsidRDefault="0040279A" w:rsidP="00FE001D">
            <w:r>
              <w:t xml:space="preserve">Mashhad Medical Science University </w:t>
            </w:r>
          </w:p>
          <w:p w14:paraId="685DA9C6" w14:textId="1BD0DE3C" w:rsidR="0040279A" w:rsidRDefault="0040279A" w:rsidP="00FE001D">
            <w:r>
              <w:t xml:space="preserve">To be a Medical Doctor and General </w:t>
            </w:r>
            <w:r w:rsidR="00CC68C5">
              <w:t xml:space="preserve">practitioner with good degree to go to residency course directly </w:t>
            </w:r>
          </w:p>
          <w:p w14:paraId="03434454" w14:textId="530464AB" w:rsidR="00CC68C5" w:rsidRPr="00CC68C5" w:rsidRDefault="00CC68C5" w:rsidP="00FE001D">
            <w:pPr>
              <w:rPr>
                <w:b/>
                <w:bCs/>
              </w:rPr>
            </w:pPr>
            <w:r w:rsidRPr="00CC68C5">
              <w:rPr>
                <w:b/>
                <w:bCs/>
              </w:rPr>
              <w:t xml:space="preserve">1990 to 1994 </w:t>
            </w:r>
          </w:p>
          <w:p w14:paraId="6A96C39E" w14:textId="72DD518E" w:rsidR="00CC68C5" w:rsidRDefault="00CC68C5" w:rsidP="00FE001D">
            <w:r>
              <w:t xml:space="preserve">Mashhad Medical Science University </w:t>
            </w:r>
          </w:p>
          <w:p w14:paraId="2F8EB52A" w14:textId="57A9AA3C" w:rsidR="00CC68C5" w:rsidRDefault="00CC68C5" w:rsidP="00FE001D">
            <w:r>
              <w:t xml:space="preserve">Residency of radiotherapy oncology to be Radiation Oncologist </w:t>
            </w:r>
          </w:p>
          <w:p w14:paraId="549A4816" w14:textId="77777777" w:rsidR="00CC68C5" w:rsidRPr="0040279A" w:rsidRDefault="00CC68C5" w:rsidP="00FE001D"/>
          <w:sdt>
            <w:sdtPr>
              <w:id w:val="1001553383"/>
              <w:placeholder>
                <w:docPart w:val="8ECECAF692A44540A167C2609E8AC6F9"/>
              </w:placeholder>
              <w:temporary/>
              <w:showingPlcHdr/>
              <w15:appearance w15:val="hidden"/>
            </w:sdtPr>
            <w:sdtEndPr/>
            <w:sdtContent>
              <w:p w14:paraId="61290776" w14:textId="77777777" w:rsidR="00036450" w:rsidRDefault="00036450" w:rsidP="00FE001D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4D65CF2C" w14:textId="16CED77A" w:rsidR="00036450" w:rsidRDefault="00CC68C5" w:rsidP="00FE001D">
            <w:pPr>
              <w:pStyle w:val="Heading4"/>
            </w:pPr>
            <w:r>
              <w:t>1994 to 1999</w:t>
            </w:r>
          </w:p>
          <w:p w14:paraId="5EE3D45F" w14:textId="77777777" w:rsidR="00CC68C5" w:rsidRDefault="00CC68C5" w:rsidP="00FE001D">
            <w:r>
              <w:t xml:space="preserve">Tabriz Medical Science University </w:t>
            </w:r>
          </w:p>
          <w:p w14:paraId="182D1B5F" w14:textId="0FCDA29B" w:rsidR="00CC68C5" w:rsidRDefault="00CC68C5" w:rsidP="00FE001D">
            <w:r>
              <w:t xml:space="preserve">Radiation Oncologist </w:t>
            </w:r>
          </w:p>
          <w:p w14:paraId="55C99A2F" w14:textId="77071A40" w:rsidR="00036450" w:rsidRDefault="00CC68C5" w:rsidP="00FE001D">
            <w:r>
              <w:t>Scientific member of Radiology Radiotherapy and nuclear medicine department</w:t>
            </w:r>
          </w:p>
          <w:p w14:paraId="668704BB" w14:textId="41F76D15" w:rsidR="00CC68C5" w:rsidRDefault="00CC68C5" w:rsidP="00FE001D">
            <w:r>
              <w:t xml:space="preserve">Treating cancer patients with radiotherapy and chemotherapy and research and guide of thesis of medical science students and nurses and medical physic students </w:t>
            </w:r>
          </w:p>
          <w:p w14:paraId="1F7DE549" w14:textId="20515248" w:rsidR="00CC68C5" w:rsidRDefault="00CC68C5" w:rsidP="00FE001D">
            <w:r>
              <w:t xml:space="preserve">Director of radiotherapy Department </w:t>
            </w:r>
          </w:p>
          <w:p w14:paraId="45B03E83" w14:textId="69571518" w:rsidR="00CC68C5" w:rsidRPr="00CC68C5" w:rsidRDefault="00CC68C5" w:rsidP="00FE001D">
            <w:pPr>
              <w:rPr>
                <w:b/>
                <w:bCs/>
              </w:rPr>
            </w:pPr>
            <w:r w:rsidRPr="00CC68C5">
              <w:rPr>
                <w:b/>
                <w:bCs/>
              </w:rPr>
              <w:t xml:space="preserve">1999 to 2001 </w:t>
            </w:r>
          </w:p>
          <w:p w14:paraId="5B584C52" w14:textId="77777777" w:rsidR="00CC68C5" w:rsidRDefault="00CC68C5" w:rsidP="00FE001D">
            <w:r>
              <w:t xml:space="preserve">Urmia Medical Science University </w:t>
            </w:r>
          </w:p>
          <w:p w14:paraId="0B7CEAC3" w14:textId="77777777" w:rsidR="00CC68C5" w:rsidRDefault="00CC68C5" w:rsidP="00FE001D">
            <w:r>
              <w:t xml:space="preserve">Radiation Oncology </w:t>
            </w:r>
          </w:p>
          <w:p w14:paraId="4CD12AA3" w14:textId="46118471" w:rsidR="00CC68C5" w:rsidRDefault="00CC68C5" w:rsidP="00FE001D">
            <w:r>
              <w:t xml:space="preserve">Treating cancer patients with radiotherapy and chemotherapy </w:t>
            </w:r>
          </w:p>
          <w:p w14:paraId="1F90EE81" w14:textId="4C209818" w:rsidR="00CC68C5" w:rsidRDefault="00CC68C5" w:rsidP="00FE001D">
            <w:r>
              <w:t xml:space="preserve">Director of radiotherapy and oncology department of Omid oncology center in Urmia </w:t>
            </w:r>
          </w:p>
          <w:p w14:paraId="1977A5EA" w14:textId="5151FAC9" w:rsidR="00CC68C5" w:rsidRPr="00CC68C5" w:rsidRDefault="00CC68C5" w:rsidP="00FE001D">
            <w:pPr>
              <w:rPr>
                <w:b/>
                <w:bCs/>
              </w:rPr>
            </w:pPr>
            <w:r w:rsidRPr="00CC68C5">
              <w:rPr>
                <w:b/>
                <w:bCs/>
              </w:rPr>
              <w:t xml:space="preserve">2001 till now </w:t>
            </w:r>
          </w:p>
          <w:p w14:paraId="510EDA98" w14:textId="66CA319C" w:rsidR="00CC68C5" w:rsidRDefault="00CC68C5" w:rsidP="00FE001D">
            <w:r>
              <w:t xml:space="preserve">Mashhad medical Science University </w:t>
            </w:r>
          </w:p>
          <w:p w14:paraId="75DE0B1B" w14:textId="07B16ED0" w:rsidR="00CC68C5" w:rsidRDefault="00CC68C5" w:rsidP="00FE001D">
            <w:r>
              <w:t xml:space="preserve">Radiation oncologist </w:t>
            </w:r>
          </w:p>
          <w:p w14:paraId="3CF4CE85" w14:textId="4C71AC98" w:rsidR="00CC68C5" w:rsidRDefault="00C20AC1" w:rsidP="00FE001D">
            <w:r>
              <w:t xml:space="preserve">Director of cobalt radiotherapy from 2001 to 2006 </w:t>
            </w:r>
          </w:p>
          <w:p w14:paraId="3FF718B6" w14:textId="151EB5FB" w:rsidR="00C20AC1" w:rsidRDefault="00C20AC1" w:rsidP="00FE001D">
            <w:r>
              <w:t xml:space="preserve">Treating cancer patients with radiotherapy and chemotherapy </w:t>
            </w:r>
          </w:p>
          <w:p w14:paraId="563817CD" w14:textId="3A2395C3" w:rsidR="00C20AC1" w:rsidRDefault="00C20AC1" w:rsidP="00FE001D">
            <w:r>
              <w:t xml:space="preserve">Executive member of cancer research center of Mashhad medical science university </w:t>
            </w:r>
          </w:p>
          <w:p w14:paraId="02351C9B" w14:textId="68AA0A71" w:rsidR="00C20AC1" w:rsidRPr="00C20AC1" w:rsidRDefault="00C20AC1" w:rsidP="00FE001D">
            <w:pPr>
              <w:rPr>
                <w:b/>
                <w:bCs/>
              </w:rPr>
            </w:pPr>
            <w:r w:rsidRPr="00C20AC1">
              <w:rPr>
                <w:b/>
                <w:bCs/>
              </w:rPr>
              <w:t xml:space="preserve">2004 to 2021 </w:t>
            </w:r>
          </w:p>
          <w:p w14:paraId="5E5F72E8" w14:textId="4010E420" w:rsidR="00C20AC1" w:rsidRDefault="00C20AC1" w:rsidP="00FE001D">
            <w:r>
              <w:t xml:space="preserve">Director of Khorasan branch of Iranian Association of Radio oncology </w:t>
            </w:r>
          </w:p>
          <w:p w14:paraId="380E5404" w14:textId="5ACE515B" w:rsidR="00C20AC1" w:rsidRPr="00C20AC1" w:rsidRDefault="00C20AC1" w:rsidP="00FE001D">
            <w:pPr>
              <w:rPr>
                <w:b/>
                <w:bCs/>
              </w:rPr>
            </w:pPr>
            <w:r w:rsidRPr="00C20AC1">
              <w:rPr>
                <w:b/>
                <w:bCs/>
              </w:rPr>
              <w:t xml:space="preserve">2006 till now </w:t>
            </w:r>
          </w:p>
          <w:p w14:paraId="3813E4A7" w14:textId="039B6728" w:rsidR="00C20AC1" w:rsidRDefault="00C20AC1" w:rsidP="00FE001D">
            <w:r>
              <w:lastRenderedPageBreak/>
              <w:t xml:space="preserve">Technical manager and director of radiotherapy department of Reza oncology center of Mashhad </w:t>
            </w:r>
          </w:p>
          <w:p w14:paraId="7BD1235F" w14:textId="6ED61D63" w:rsidR="00C20AC1" w:rsidRDefault="00C20AC1" w:rsidP="00FE001D">
            <w:r>
              <w:t xml:space="preserve">Consultant of CEO of Reza Charity center for supporting cancer patients </w:t>
            </w:r>
          </w:p>
          <w:p w14:paraId="27324AC0" w14:textId="6386E5AD" w:rsidR="00C20AC1" w:rsidRDefault="00C20AC1" w:rsidP="00FE001D">
            <w:pPr>
              <w:rPr>
                <w:b/>
                <w:bCs/>
              </w:rPr>
            </w:pPr>
            <w:r w:rsidRPr="00C20AC1">
              <w:rPr>
                <w:b/>
                <w:bCs/>
              </w:rPr>
              <w:t>2017 to 2021</w:t>
            </w:r>
          </w:p>
          <w:p w14:paraId="4926083F" w14:textId="3827C8B4" w:rsidR="00C20AC1" w:rsidRPr="00C20AC1" w:rsidRDefault="00C20AC1" w:rsidP="00FE001D">
            <w:pPr>
              <w:rPr>
                <w:b/>
                <w:bCs/>
                <w:i/>
                <w:iCs/>
              </w:rPr>
            </w:pPr>
            <w:r w:rsidRPr="00C20AC1">
              <w:rPr>
                <w:b/>
                <w:bCs/>
              </w:rPr>
              <w:t>M</w:t>
            </w:r>
            <w:r w:rsidRPr="00C20AC1">
              <w:rPr>
                <w:b/>
                <w:bCs/>
                <w:i/>
                <w:iCs/>
              </w:rPr>
              <w:t>ember of directors and treasurer at Iranian Association of Radio oncology</w:t>
            </w:r>
          </w:p>
          <w:p w14:paraId="562BA5DD" w14:textId="0D390618" w:rsidR="00C20AC1" w:rsidRPr="00C20AC1" w:rsidRDefault="00C20AC1" w:rsidP="00FE001D">
            <w:pPr>
              <w:rPr>
                <w:b/>
                <w:bCs/>
              </w:rPr>
            </w:pPr>
            <w:r w:rsidRPr="00C20AC1">
              <w:rPr>
                <w:b/>
                <w:bCs/>
              </w:rPr>
              <w:t xml:space="preserve">2021 till now </w:t>
            </w:r>
          </w:p>
          <w:p w14:paraId="6C4EFCC5" w14:textId="18A97B39" w:rsidR="004D3011" w:rsidRPr="00ED16BA" w:rsidRDefault="00C20AC1" w:rsidP="00FE001D">
            <w:pPr>
              <w:rPr>
                <w:b/>
                <w:bCs/>
              </w:rPr>
            </w:pPr>
            <w:r w:rsidRPr="00ED16BA">
              <w:rPr>
                <w:b/>
                <w:bCs/>
              </w:rPr>
              <w:t xml:space="preserve">Director of Iranian Association of Radio oncology </w:t>
            </w:r>
            <w:r w:rsidR="00ED16BA">
              <w:rPr>
                <w:b/>
                <w:bCs/>
              </w:rPr>
              <w:t xml:space="preserve">2021 till now </w:t>
            </w:r>
          </w:p>
          <w:p w14:paraId="2D440961" w14:textId="2A19F434" w:rsidR="004D3011" w:rsidRDefault="004D3011" w:rsidP="00FE001D"/>
          <w:p w14:paraId="40BA4B47" w14:textId="3D2E401D" w:rsidR="00C20AC1" w:rsidRDefault="00C20AC1" w:rsidP="00FE001D">
            <w:pPr>
              <w:rPr>
                <w:b/>
                <w:bCs/>
                <w:sz w:val="32"/>
                <w:szCs w:val="32"/>
              </w:rPr>
            </w:pPr>
            <w:r w:rsidRPr="00C20AC1">
              <w:rPr>
                <w:b/>
                <w:bCs/>
                <w:sz w:val="32"/>
                <w:szCs w:val="32"/>
              </w:rPr>
              <w:t>Skills</w:t>
            </w:r>
          </w:p>
          <w:p w14:paraId="325E69D5" w14:textId="48F58641" w:rsidR="00C20AC1" w:rsidRDefault="00C20AC1" w:rsidP="00FE00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Radiotherapy with linear accelerator </w:t>
            </w:r>
          </w:p>
          <w:p w14:paraId="7CB0E8D3" w14:textId="173EF32C" w:rsidR="00C20AC1" w:rsidRDefault="00C20AC1" w:rsidP="00FE00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Brachytherapy (gynecological and esophagus and rectum and nasopharynx)</w:t>
            </w:r>
          </w:p>
          <w:p w14:paraId="5BCF89CA" w14:textId="43E353FE" w:rsidR="00C20AC1" w:rsidRDefault="00C20AC1" w:rsidP="00FE00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Chemotherapy </w:t>
            </w:r>
          </w:p>
          <w:p w14:paraId="031A03EE" w14:textId="139648F0" w:rsidR="00C20AC1" w:rsidRDefault="00C20AC1" w:rsidP="00FE00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Immunotherapy </w:t>
            </w:r>
          </w:p>
          <w:p w14:paraId="0778D12B" w14:textId="1D646B98" w:rsidR="00C20AC1" w:rsidRDefault="00C20AC1" w:rsidP="00FE00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Electro chemo poration </w:t>
            </w:r>
          </w:p>
          <w:p w14:paraId="262892CD" w14:textId="199A060B" w:rsidR="00036450" w:rsidRDefault="00C20AC1" w:rsidP="00FE001D">
            <w:pPr>
              <w:pStyle w:val="Heading2"/>
            </w:pPr>
            <w:r>
              <w:t xml:space="preserve">languages </w:t>
            </w:r>
          </w:p>
          <w:p w14:paraId="44E6A212" w14:textId="44BF943F" w:rsidR="00C20AC1" w:rsidRDefault="00C20AC1" w:rsidP="00FE001D">
            <w:r>
              <w:t xml:space="preserve">Turkmen native </w:t>
            </w:r>
          </w:p>
          <w:p w14:paraId="04A70D15" w14:textId="09561DBF" w:rsidR="00C20AC1" w:rsidRDefault="00C20AC1" w:rsidP="00FE001D">
            <w:r>
              <w:t xml:space="preserve">Persian native </w:t>
            </w:r>
          </w:p>
          <w:p w14:paraId="47BFE59A" w14:textId="193D9CA2" w:rsidR="00C20AC1" w:rsidRDefault="00C20AC1" w:rsidP="00FE001D">
            <w:r>
              <w:t xml:space="preserve">Azari native </w:t>
            </w:r>
          </w:p>
          <w:p w14:paraId="6BAEBE87" w14:textId="7455BFD7" w:rsidR="00C20AC1" w:rsidRDefault="00C20AC1" w:rsidP="00FE001D">
            <w:r>
              <w:t xml:space="preserve">Turkish fluent </w:t>
            </w:r>
          </w:p>
          <w:p w14:paraId="18AD9AF0" w14:textId="54904BBE" w:rsidR="00C20AC1" w:rsidRDefault="00C20AC1" w:rsidP="00FE001D">
            <w:r>
              <w:t xml:space="preserve">English fluent </w:t>
            </w:r>
          </w:p>
          <w:p w14:paraId="3EB6AB1D" w14:textId="77777777" w:rsidR="00C20AC1" w:rsidRPr="00C20AC1" w:rsidRDefault="00C20AC1" w:rsidP="00FE001D"/>
          <w:p w14:paraId="7D947DAA" w14:textId="7E2DA54C" w:rsidR="00036450" w:rsidRPr="004D3011" w:rsidRDefault="00036450" w:rsidP="00FE001D">
            <w:pPr>
              <w:rPr>
                <w:color w:val="FFFFFF" w:themeColor="background1"/>
              </w:rPr>
            </w:pPr>
          </w:p>
        </w:tc>
      </w:tr>
    </w:tbl>
    <w:p w14:paraId="281B2A7B" w14:textId="77777777" w:rsidR="0043117B" w:rsidRDefault="00455E49" w:rsidP="000C45FF">
      <w:pPr>
        <w:tabs>
          <w:tab w:val="left" w:pos="990"/>
        </w:tabs>
      </w:pPr>
    </w:p>
    <w:sectPr w:rsidR="0043117B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8E8D3" w14:textId="77777777" w:rsidR="00455E49" w:rsidRDefault="00455E49" w:rsidP="000C45FF">
      <w:r>
        <w:separator/>
      </w:r>
    </w:p>
  </w:endnote>
  <w:endnote w:type="continuationSeparator" w:id="0">
    <w:p w14:paraId="2381928B" w14:textId="77777777" w:rsidR="00455E49" w:rsidRDefault="00455E4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A9CCD" w14:textId="77777777" w:rsidR="00455E49" w:rsidRDefault="00455E49" w:rsidP="000C45FF">
      <w:r>
        <w:separator/>
      </w:r>
    </w:p>
  </w:footnote>
  <w:footnote w:type="continuationSeparator" w:id="0">
    <w:p w14:paraId="7BED1CCE" w14:textId="77777777" w:rsidR="00455E49" w:rsidRDefault="00455E4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F22AE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C25A25" wp14:editId="7409014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79A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A60C7"/>
    <w:rsid w:val="003A6B7D"/>
    <w:rsid w:val="003B06CA"/>
    <w:rsid w:val="0040279A"/>
    <w:rsid w:val="004071FC"/>
    <w:rsid w:val="00445947"/>
    <w:rsid w:val="00455E49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64C9F"/>
    <w:rsid w:val="007775E1"/>
    <w:rsid w:val="007867A0"/>
    <w:rsid w:val="007927F5"/>
    <w:rsid w:val="008003FA"/>
    <w:rsid w:val="00802CA0"/>
    <w:rsid w:val="009260CD"/>
    <w:rsid w:val="00940A66"/>
    <w:rsid w:val="00952C25"/>
    <w:rsid w:val="00A2118D"/>
    <w:rsid w:val="00AD0A50"/>
    <w:rsid w:val="00AD76E2"/>
    <w:rsid w:val="00B20152"/>
    <w:rsid w:val="00B359E4"/>
    <w:rsid w:val="00B57D98"/>
    <w:rsid w:val="00B70850"/>
    <w:rsid w:val="00C066B6"/>
    <w:rsid w:val="00C20AC1"/>
    <w:rsid w:val="00C37BA1"/>
    <w:rsid w:val="00C4674C"/>
    <w:rsid w:val="00C506CF"/>
    <w:rsid w:val="00C72BED"/>
    <w:rsid w:val="00C9578B"/>
    <w:rsid w:val="00CB0055"/>
    <w:rsid w:val="00CC68C5"/>
    <w:rsid w:val="00D2522B"/>
    <w:rsid w:val="00D422DE"/>
    <w:rsid w:val="00D5459D"/>
    <w:rsid w:val="00DA1F4D"/>
    <w:rsid w:val="00DD172A"/>
    <w:rsid w:val="00E25A26"/>
    <w:rsid w:val="00E4381A"/>
    <w:rsid w:val="00E55D74"/>
    <w:rsid w:val="00E8685A"/>
    <w:rsid w:val="00ED16BA"/>
    <w:rsid w:val="00F60274"/>
    <w:rsid w:val="00F77FB9"/>
    <w:rsid w:val="00F85A0C"/>
    <w:rsid w:val="00FB068F"/>
    <w:rsid w:val="00FE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2608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khdoumi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khdoumi@isco.i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sha\AppData\Local\Microsoft\Office\16.0\DTS\en-US%7b29E69818-428B-4F21-A47B-3C216395D928%7d\%7b56BB0B00-8039-47F3-958A-5E7CF5146B16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69699D19914107A4150861F0B89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628EF-E739-40A5-875D-79B2B42D24CF}"/>
      </w:docPartPr>
      <w:docPartBody>
        <w:p w:rsidR="000A6FED" w:rsidRDefault="00DD6AF9">
          <w:pPr>
            <w:pStyle w:val="3B69699D19914107A4150861F0B89FCB"/>
          </w:pPr>
          <w:r w:rsidRPr="00D5459D">
            <w:t>Profile</w:t>
          </w:r>
        </w:p>
      </w:docPartBody>
    </w:docPart>
    <w:docPart>
      <w:docPartPr>
        <w:name w:val="35FD3C139BE94CB9963DD90E756FA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29CFE-81B1-4A4E-ADE6-896D84DDD1FE}"/>
      </w:docPartPr>
      <w:docPartBody>
        <w:p w:rsidR="000A6FED" w:rsidRDefault="00DD6AF9">
          <w:pPr>
            <w:pStyle w:val="35FD3C139BE94CB9963DD90E756FA08A"/>
          </w:pPr>
          <w:r w:rsidRPr="00CB0055">
            <w:t>Contact</w:t>
          </w:r>
        </w:p>
      </w:docPartBody>
    </w:docPart>
    <w:docPart>
      <w:docPartPr>
        <w:name w:val="291CE45AAD04413C9A3F8EBCC0FF2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1BF0-D524-4634-9977-446FA1E897E9}"/>
      </w:docPartPr>
      <w:docPartBody>
        <w:p w:rsidR="000A6FED" w:rsidRDefault="00DD6AF9">
          <w:pPr>
            <w:pStyle w:val="291CE45AAD04413C9A3F8EBCC0FF24F9"/>
          </w:pPr>
          <w:r w:rsidRPr="004D3011">
            <w:t>PHONE:</w:t>
          </w:r>
        </w:p>
      </w:docPartBody>
    </w:docPart>
    <w:docPart>
      <w:docPartPr>
        <w:name w:val="D8E9956E4B9D43A190E8FE766BCA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B1B0C-4F24-430C-A640-CFFF8B57D598}"/>
      </w:docPartPr>
      <w:docPartBody>
        <w:p w:rsidR="000A6FED" w:rsidRDefault="00DD6AF9">
          <w:pPr>
            <w:pStyle w:val="D8E9956E4B9D43A190E8FE766BCA8982"/>
          </w:pPr>
          <w:r w:rsidRPr="004D3011">
            <w:t>EMAIL:</w:t>
          </w:r>
        </w:p>
      </w:docPartBody>
    </w:docPart>
    <w:docPart>
      <w:docPartPr>
        <w:name w:val="992598635CCF4E34BA6DBA86031E3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BFD4B-6679-4F19-A187-7C645EF608AD}"/>
      </w:docPartPr>
      <w:docPartBody>
        <w:p w:rsidR="000A6FED" w:rsidRDefault="00DD6AF9">
          <w:pPr>
            <w:pStyle w:val="992598635CCF4E34BA6DBA86031E310E"/>
          </w:pPr>
          <w:r w:rsidRPr="00CB0055">
            <w:t>Hobbies</w:t>
          </w:r>
        </w:p>
      </w:docPartBody>
    </w:docPart>
    <w:docPart>
      <w:docPartPr>
        <w:name w:val="835ABE13590A4279874E87CF76718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3C888-823D-43CD-B094-56898731EC9E}"/>
      </w:docPartPr>
      <w:docPartBody>
        <w:p w:rsidR="000A6FED" w:rsidRDefault="00DD6AF9">
          <w:pPr>
            <w:pStyle w:val="835ABE13590A4279874E87CF76718D4E"/>
          </w:pPr>
          <w:r w:rsidRPr="00036450">
            <w:t>EDUCATION</w:t>
          </w:r>
        </w:p>
      </w:docPartBody>
    </w:docPart>
    <w:docPart>
      <w:docPartPr>
        <w:name w:val="8ECECAF692A44540A167C2609E8AC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5941D-DF7E-4ECB-B7FD-D6EE483A94C6}"/>
      </w:docPartPr>
      <w:docPartBody>
        <w:p w:rsidR="000A6FED" w:rsidRDefault="00DD6AF9">
          <w:pPr>
            <w:pStyle w:val="8ECECAF692A44540A167C2609E8AC6F9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AF9"/>
    <w:rsid w:val="000A6FED"/>
    <w:rsid w:val="00DD6AF9"/>
    <w:rsid w:val="00D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69699D19914107A4150861F0B89FCB">
    <w:name w:val="3B69699D19914107A4150861F0B89FCB"/>
  </w:style>
  <w:style w:type="paragraph" w:customStyle="1" w:styleId="35FD3C139BE94CB9963DD90E756FA08A">
    <w:name w:val="35FD3C139BE94CB9963DD90E756FA08A"/>
  </w:style>
  <w:style w:type="paragraph" w:customStyle="1" w:styleId="291CE45AAD04413C9A3F8EBCC0FF24F9">
    <w:name w:val="291CE45AAD04413C9A3F8EBCC0FF24F9"/>
  </w:style>
  <w:style w:type="paragraph" w:customStyle="1" w:styleId="D8E9956E4B9D43A190E8FE766BCA8982">
    <w:name w:val="D8E9956E4B9D43A190E8FE766BCA8982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992598635CCF4E34BA6DBA86031E310E">
    <w:name w:val="992598635CCF4E34BA6DBA86031E310E"/>
  </w:style>
  <w:style w:type="paragraph" w:customStyle="1" w:styleId="835ABE13590A4279874E87CF76718D4E">
    <w:name w:val="835ABE13590A4279874E87CF76718D4E"/>
  </w:style>
  <w:style w:type="paragraph" w:customStyle="1" w:styleId="8ECECAF692A44540A167C2609E8AC6F9">
    <w:name w:val="8ECECAF692A44540A167C2609E8AC6F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6A7FC-83DC-4FA2-A257-3B18F4E3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{56BB0B00-8039-47F3-958A-5E7CF5146B16}tf00546271_win32</Template>
  <TotalTime>0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2024-03-28T03:20:00Z</dcterms:created>
  <dcterms:modified xsi:type="dcterms:W3CDTF">2024-03-28T03:20:00Z</dcterms:modified>
</cp:coreProperties>
</file>